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1734C5CF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7E7D586" w14:textId="00901DF7" w:rsidR="003D1B71" w:rsidRDefault="00DC5AEA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33DA31BF" wp14:editId="61F58132">
                  <wp:simplePos x="0" y="0"/>
                  <wp:positionH relativeFrom="column">
                    <wp:posOffset>73334</wp:posOffset>
                  </wp:positionH>
                  <wp:positionV relativeFrom="paragraph">
                    <wp:posOffset>517705</wp:posOffset>
                  </wp:positionV>
                  <wp:extent cx="2179320" cy="2265680"/>
                  <wp:effectExtent l="0" t="0" r="0" b="127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3F73A9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E907712" w14:textId="77777777" w:rsidR="003D1B71" w:rsidRPr="00310F17" w:rsidRDefault="00FE3D51" w:rsidP="00CE7DD7">
            <w:pPr>
              <w:pStyle w:val="Title"/>
            </w:pPr>
            <w:r>
              <w:t xml:space="preserve">Muhammad </w:t>
            </w:r>
            <w:proofErr w:type="spellStart"/>
            <w:r>
              <w:t>Shayan</w:t>
            </w:r>
            <w:proofErr w:type="spellEnd"/>
            <w:r>
              <w:t xml:space="preserve"> </w:t>
            </w:r>
            <w:proofErr w:type="spellStart"/>
            <w:r>
              <w:t>Shahbaz</w:t>
            </w:r>
            <w:proofErr w:type="spellEnd"/>
            <w:r w:rsidR="00CE7DD7">
              <w:t xml:space="preserve">  </w:t>
            </w:r>
          </w:p>
        </w:tc>
      </w:tr>
      <w:tr w:rsidR="003D1B71" w14:paraId="2DFBB98C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E9548A0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010055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8117123" w14:textId="6072A1EC" w:rsidR="00DE0CF7" w:rsidRPr="00A361BE" w:rsidRDefault="004B51FE" w:rsidP="00AC6C7E">
            <w:pPr>
              <w:rPr>
                <w:sz w:val="24"/>
                <w:szCs w:val="24"/>
              </w:rPr>
            </w:pPr>
            <w:r w:rsidRPr="00F274EB">
              <w:rPr>
                <w:bCs/>
                <w:sz w:val="24"/>
                <w:szCs w:val="24"/>
              </w:rPr>
              <w:t xml:space="preserve">I am potentially learning in my field to enhance my skills facing different </w:t>
            </w:r>
            <w:proofErr w:type="spellStart"/>
            <w:r w:rsidR="00690975" w:rsidRPr="00F274EB">
              <w:rPr>
                <w:bCs/>
                <w:sz w:val="24"/>
                <w:szCs w:val="24"/>
              </w:rPr>
              <w:t>challenges.</w:t>
            </w:r>
            <w:r w:rsidR="00690975">
              <w:rPr>
                <w:bCs/>
                <w:sz w:val="24"/>
                <w:szCs w:val="24"/>
              </w:rPr>
              <w:t>A</w:t>
            </w:r>
            <w:proofErr w:type="spellEnd"/>
            <w:r w:rsidRPr="00F274EB">
              <w:rPr>
                <w:bCs/>
                <w:sz w:val="24"/>
                <w:szCs w:val="24"/>
              </w:rPr>
              <w:t xml:space="preserve"> quick </w:t>
            </w:r>
            <w:proofErr w:type="spellStart"/>
            <w:r w:rsidRPr="00F274EB">
              <w:rPr>
                <w:bCs/>
                <w:sz w:val="24"/>
                <w:szCs w:val="24"/>
              </w:rPr>
              <w:t>learner,an</w:t>
            </w:r>
            <w:proofErr w:type="spellEnd"/>
            <w:r w:rsidRPr="00F274EB">
              <w:rPr>
                <w:bCs/>
                <w:sz w:val="24"/>
                <w:szCs w:val="24"/>
              </w:rPr>
              <w:t xml:space="preserve"> enthusiastic person always passionate to work </w:t>
            </w:r>
            <w:proofErr w:type="spellStart"/>
            <w:r w:rsidRPr="00F274EB">
              <w:rPr>
                <w:bCs/>
                <w:sz w:val="24"/>
                <w:szCs w:val="24"/>
              </w:rPr>
              <w:t>smart.</w:t>
            </w:r>
            <w:r w:rsidRPr="00F274EB">
              <w:rPr>
                <w:sz w:val="24"/>
                <w:szCs w:val="24"/>
              </w:rPr>
              <w:t>Looking</w:t>
            </w:r>
            <w:proofErr w:type="spellEnd"/>
            <w:r w:rsidRPr="00F274EB">
              <w:rPr>
                <w:sz w:val="24"/>
                <w:szCs w:val="24"/>
              </w:rPr>
              <w:t xml:space="preserve"> forward to proving my mettle and building an experience by pursuing opportunities in the working environment through internships where I can face new challenges while effectively learning and enhancing my skills, full potential to be an asset to any organization in any field.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92AF0BB85124E84B3DB78F46D5C6E84"/>
              </w:placeholder>
              <w:temporary/>
              <w:showingPlcHdr/>
              <w15:appearance w15:val="hidden"/>
            </w:sdtPr>
            <w:sdtEndPr/>
            <w:sdtContent>
              <w:p w14:paraId="502E48C5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1AAA8D8D" w14:textId="77777777" w:rsidR="004B51FE" w:rsidRPr="00740017" w:rsidRDefault="004B51FE" w:rsidP="004B51FE">
            <w:pPr>
              <w:pStyle w:val="SchoolName"/>
            </w:pPr>
            <w:r>
              <w:t>DHA SUFFA UNIVERSITY (BSCS)</w:t>
            </w:r>
            <w:r w:rsidRPr="00740017">
              <w:t xml:space="preserve">, </w:t>
            </w:r>
            <w:r>
              <w:t>Karachi Pakistan</w:t>
            </w:r>
          </w:p>
          <w:p w14:paraId="1C0527DA" w14:textId="77777777" w:rsidR="004B51FE" w:rsidRPr="004B51FE" w:rsidRDefault="004B51FE" w:rsidP="004B51FE">
            <w:pPr>
              <w:pStyle w:val="ListBullet"/>
              <w:rPr>
                <w:rFonts w:ascii="Calibri" w:hAnsi="Calibri" w:cs="Calibri"/>
              </w:rPr>
            </w:pPr>
            <w:r>
              <w:t xml:space="preserve">2020 </w:t>
            </w:r>
            <w:r w:rsidR="00FE3D51">
              <w:t xml:space="preserve">To 2024 </w:t>
            </w:r>
            <w:r w:rsidR="00DE0CF7">
              <w:t>(Currently in 6</w:t>
            </w:r>
            <w:r w:rsidR="00DE0CF7" w:rsidRPr="00DE0CF7">
              <w:rPr>
                <w:vertAlign w:val="superscript"/>
              </w:rPr>
              <w:t>th</w:t>
            </w:r>
            <w:r w:rsidR="00DE0CF7">
              <w:t xml:space="preserve"> semester)</w:t>
            </w:r>
          </w:p>
          <w:p w14:paraId="0CD69091" w14:textId="77777777" w:rsidR="004B51FE" w:rsidRPr="00740017" w:rsidRDefault="00267170" w:rsidP="004B51FE">
            <w:pPr>
              <w:pStyle w:val="SchoolName"/>
            </w:pPr>
            <w:r>
              <w:t>Jinnah</w:t>
            </w:r>
            <w:r w:rsidR="004B51FE">
              <w:t xml:space="preserve"> Government College (</w:t>
            </w:r>
            <w:proofErr w:type="spellStart"/>
            <w:r w:rsidR="004B51FE">
              <w:t>PreEngineering</w:t>
            </w:r>
            <w:proofErr w:type="spellEnd"/>
            <w:r w:rsidR="004B51FE">
              <w:t>)</w:t>
            </w:r>
            <w:r w:rsidR="004B51FE" w:rsidRPr="00740017">
              <w:t xml:space="preserve">, </w:t>
            </w:r>
            <w:r w:rsidR="004B51FE">
              <w:t>Karachi Pakistan</w:t>
            </w:r>
          </w:p>
          <w:p w14:paraId="1E74D143" w14:textId="77777777" w:rsidR="004B51FE" w:rsidRPr="004B51FE" w:rsidRDefault="004B51FE" w:rsidP="004B51FE">
            <w:pPr>
              <w:pStyle w:val="ListBullet"/>
              <w:rPr>
                <w:rFonts w:ascii="Calibri" w:hAnsi="Calibri" w:cs="Calibri"/>
              </w:rPr>
            </w:pPr>
            <w:r>
              <w:t>2018-2020</w:t>
            </w:r>
          </w:p>
          <w:p w14:paraId="028CAEDE" w14:textId="77777777" w:rsidR="003D1B71" w:rsidRPr="00740017" w:rsidRDefault="00E047F6" w:rsidP="004B51FE">
            <w:pPr>
              <w:pStyle w:val="SchoolName"/>
            </w:pPr>
            <w:proofErr w:type="spellStart"/>
            <w:r>
              <w:t>Nasra</w:t>
            </w:r>
            <w:proofErr w:type="spellEnd"/>
            <w:r>
              <w:t xml:space="preserve"> </w:t>
            </w:r>
            <w:r w:rsidR="004B51FE">
              <w:t>Schoo</w:t>
            </w:r>
            <w:r>
              <w:t>l Main Campus</w:t>
            </w:r>
            <w:r w:rsidR="004B51FE">
              <w:t xml:space="preserve"> (Science)</w:t>
            </w:r>
            <w:r w:rsidR="003D1B71" w:rsidRPr="00740017">
              <w:t xml:space="preserve">, </w:t>
            </w:r>
            <w:r w:rsidR="004B51FE">
              <w:t>Karachi Pakistan</w:t>
            </w:r>
          </w:p>
          <w:p w14:paraId="6A1D1E9D" w14:textId="77777777" w:rsidR="003D1B71" w:rsidRPr="004B51FE" w:rsidRDefault="004B51FE" w:rsidP="004B51FE">
            <w:pPr>
              <w:pStyle w:val="ListBullet"/>
              <w:rPr>
                <w:rFonts w:ascii="Calibri" w:hAnsi="Calibri" w:cs="Calibri"/>
              </w:rPr>
            </w:pPr>
            <w:r>
              <w:t>2016-2018</w:t>
            </w:r>
          </w:p>
          <w:p w14:paraId="7A2C4E11" w14:textId="77777777" w:rsidR="003D1B71" w:rsidRPr="00E572D6" w:rsidRDefault="004B51FE" w:rsidP="004B51F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10BBDBA3" w14:textId="77777777" w:rsidR="004B51FE" w:rsidRDefault="004B51FE" w:rsidP="004B51F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t xml:space="preserve">Trained on programming </w:t>
            </w:r>
            <w:r w:rsidR="00267170">
              <w:t>software’s</w:t>
            </w:r>
            <w:r>
              <w:t xml:space="preserve"> like </w:t>
            </w:r>
            <w:proofErr w:type="spellStart"/>
            <w:r w:rsidR="00267170">
              <w:t>VS</w:t>
            </w:r>
            <w:r>
              <w:t>,DevC</w:t>
            </w:r>
            <w:proofErr w:type="spellEnd"/>
            <w:r>
              <w:t>++</w:t>
            </w:r>
          </w:p>
          <w:p w14:paraId="11E5C0A1" w14:textId="77F4AB0C" w:rsidR="007A28E3" w:rsidRDefault="00C64469" w:rsidP="004B51F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t>Languages learned in university</w:t>
            </w:r>
            <w:r w:rsidR="00CA6FB9">
              <w:t xml:space="preserve"> (H</w:t>
            </w:r>
            <w:r w:rsidR="00A27C20">
              <w:t>TML,CSS</w:t>
            </w:r>
            <w:r w:rsidR="00CA6FB9">
              <w:t>,JAVASCRIPT,</w:t>
            </w:r>
            <w:r>
              <w:t>C,C++,JAVA,ASSEMBLY LANGUAGE,LINUX,SQL)</w:t>
            </w:r>
          </w:p>
          <w:p w14:paraId="361B8DBF" w14:textId="77777777" w:rsidR="004B51FE" w:rsidRDefault="004B51FE" w:rsidP="004B51F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t xml:space="preserve">Skilled on </w:t>
            </w:r>
            <w:r w:rsidR="00F34F1E">
              <w:t>MS</w:t>
            </w:r>
            <w:r>
              <w:t xml:space="preserve"> word, </w:t>
            </w:r>
            <w:r w:rsidR="00267170">
              <w:t>PowerPoint</w:t>
            </w:r>
            <w:r>
              <w:t xml:space="preserve"> and Excel</w:t>
            </w:r>
          </w:p>
          <w:p w14:paraId="5A19A723" w14:textId="77777777" w:rsidR="004B51FE" w:rsidRPr="004B51FE" w:rsidRDefault="004B51FE" w:rsidP="004B51F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t>Computer Skills</w:t>
            </w:r>
            <w:r>
              <w:rPr>
                <w:color w:val="0E101A"/>
              </w:rPr>
              <w:t xml:space="preserve"> </w:t>
            </w:r>
          </w:p>
          <w:p w14:paraId="252DBFE2" w14:textId="77777777" w:rsidR="004B51FE" w:rsidRDefault="004B51FE" w:rsidP="004B51FE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rPr>
                <w:color w:val="0E101A"/>
              </w:rPr>
              <w:t>Leadership qualities</w:t>
            </w:r>
          </w:p>
          <w:p w14:paraId="67271698" w14:textId="77777777" w:rsidR="004B51FE" w:rsidRDefault="004B51FE" w:rsidP="004A468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rPr>
                <w:color w:val="0E101A"/>
              </w:rPr>
              <w:t>Management skills</w:t>
            </w:r>
          </w:p>
          <w:p w14:paraId="619AA8B9" w14:textId="77777777" w:rsidR="004A4681" w:rsidRDefault="004A4681" w:rsidP="004A4681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line="259" w:lineRule="auto"/>
              <w:ind w:left="692" w:hanging="212"/>
            </w:pPr>
            <w:r>
              <w:t>Time management</w:t>
            </w:r>
          </w:p>
          <w:p w14:paraId="0547A371" w14:textId="77777777" w:rsidR="004B51FE" w:rsidRPr="004B51FE" w:rsidRDefault="004B51FE" w:rsidP="004B51FE"/>
          <w:p w14:paraId="2855DE8C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0147790E" w14:textId="77777777"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68FC5742" w14:textId="77777777" w:rsidTr="003D1B71">
        <w:trPr>
          <w:trHeight w:val="1164"/>
        </w:trPr>
        <w:tc>
          <w:tcPr>
            <w:tcW w:w="720" w:type="dxa"/>
          </w:tcPr>
          <w:p w14:paraId="2D09F0D3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168A02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5D439D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9BCBF1B" w14:textId="77777777" w:rsidR="003D1B71" w:rsidRPr="00590471" w:rsidRDefault="003D1B71" w:rsidP="00222466"/>
        </w:tc>
      </w:tr>
      <w:tr w:rsidR="003D1B71" w14:paraId="6A4A653B" w14:textId="77777777" w:rsidTr="003D1B71">
        <w:trPr>
          <w:trHeight w:val="543"/>
        </w:trPr>
        <w:tc>
          <w:tcPr>
            <w:tcW w:w="720" w:type="dxa"/>
          </w:tcPr>
          <w:p w14:paraId="33AC60C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08CDE3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A707B0" wp14:editId="1CDEB1D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5706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7CF6E62" w14:textId="77777777" w:rsidR="003D1B71" w:rsidRPr="00380FD1" w:rsidRDefault="00CC25C6" w:rsidP="004B51FE">
            <w:pPr>
              <w:pStyle w:val="Information"/>
            </w:pPr>
            <w:r>
              <w:t xml:space="preserve">Garden East </w:t>
            </w:r>
          </w:p>
          <w:p w14:paraId="5BCA7540" w14:textId="77777777" w:rsidR="003D1B71" w:rsidRPr="00380FD1" w:rsidRDefault="003D1B71" w:rsidP="004B51FE">
            <w:pPr>
              <w:pStyle w:val="Information"/>
            </w:pPr>
          </w:p>
        </w:tc>
        <w:tc>
          <w:tcPr>
            <w:tcW w:w="423" w:type="dxa"/>
            <w:vMerge/>
          </w:tcPr>
          <w:p w14:paraId="0100F55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CFC878" w14:textId="77777777" w:rsidR="003D1B71" w:rsidRDefault="003D1B71" w:rsidP="005801E5">
            <w:pPr>
              <w:pStyle w:val="Heading1"/>
            </w:pPr>
          </w:p>
        </w:tc>
      </w:tr>
      <w:tr w:rsidR="003D1B71" w14:paraId="4AF2793A" w14:textId="77777777" w:rsidTr="003D1B71">
        <w:trPr>
          <w:trHeight w:val="183"/>
        </w:trPr>
        <w:tc>
          <w:tcPr>
            <w:tcW w:w="720" w:type="dxa"/>
          </w:tcPr>
          <w:p w14:paraId="431A7245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9E9D87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80E236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171EF34" w14:textId="77777777" w:rsidR="003D1B71" w:rsidRDefault="003D1B71" w:rsidP="005801E5">
            <w:pPr>
              <w:pStyle w:val="Heading1"/>
            </w:pPr>
          </w:p>
        </w:tc>
      </w:tr>
      <w:tr w:rsidR="003D1B71" w14:paraId="54918C77" w14:textId="77777777" w:rsidTr="003D1B71">
        <w:trPr>
          <w:trHeight w:val="624"/>
        </w:trPr>
        <w:tc>
          <w:tcPr>
            <w:tcW w:w="720" w:type="dxa"/>
          </w:tcPr>
          <w:p w14:paraId="5321900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99EE38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5898B0" wp14:editId="2FE651C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85765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F8AEE4E" w14:textId="77777777" w:rsidR="003D1B71" w:rsidRPr="00380FD1" w:rsidRDefault="004B51FE" w:rsidP="00380FD1">
            <w:pPr>
              <w:pStyle w:val="Information"/>
            </w:pPr>
            <w:r>
              <w:t>0324</w:t>
            </w:r>
            <w:r w:rsidR="007A28E3">
              <w:t>3238331</w:t>
            </w:r>
          </w:p>
        </w:tc>
        <w:tc>
          <w:tcPr>
            <w:tcW w:w="423" w:type="dxa"/>
            <w:vMerge/>
          </w:tcPr>
          <w:p w14:paraId="3FE51EB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D95B54" w14:textId="77777777" w:rsidR="003D1B71" w:rsidRDefault="003D1B71" w:rsidP="005801E5">
            <w:pPr>
              <w:pStyle w:val="Heading1"/>
            </w:pPr>
          </w:p>
        </w:tc>
      </w:tr>
      <w:tr w:rsidR="003D1B71" w14:paraId="2A576CE1" w14:textId="77777777" w:rsidTr="003D1B71">
        <w:trPr>
          <w:trHeight w:val="183"/>
        </w:trPr>
        <w:tc>
          <w:tcPr>
            <w:tcW w:w="720" w:type="dxa"/>
          </w:tcPr>
          <w:p w14:paraId="6EC6A11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51F1D3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5AFA3D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E2E1E90" w14:textId="77777777" w:rsidR="003D1B71" w:rsidRDefault="003D1B71" w:rsidP="005801E5">
            <w:pPr>
              <w:pStyle w:val="Heading1"/>
            </w:pPr>
          </w:p>
        </w:tc>
      </w:tr>
      <w:tr w:rsidR="003D1B71" w14:paraId="3B08F33A" w14:textId="77777777" w:rsidTr="003D1B71">
        <w:trPr>
          <w:trHeight w:val="633"/>
        </w:trPr>
        <w:tc>
          <w:tcPr>
            <w:tcW w:w="720" w:type="dxa"/>
          </w:tcPr>
          <w:p w14:paraId="76F8C32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063EA6A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DC4830" wp14:editId="6ACA2DCE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D37F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424BB59" w14:textId="77777777" w:rsidR="003D1B71" w:rsidRPr="00380FD1" w:rsidRDefault="007A28E3" w:rsidP="00380FD1">
            <w:pPr>
              <w:pStyle w:val="Information"/>
            </w:pPr>
            <w:r>
              <w:t>s</w:t>
            </w:r>
            <w:r w:rsidR="00CC25C6">
              <w:t>hayankhan2002@yahoo.c</w:t>
            </w:r>
            <w:r w:rsidR="004B51FE">
              <w:t>om</w:t>
            </w:r>
          </w:p>
        </w:tc>
        <w:tc>
          <w:tcPr>
            <w:tcW w:w="423" w:type="dxa"/>
            <w:vMerge/>
          </w:tcPr>
          <w:p w14:paraId="2034332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9C2A21" w14:textId="77777777" w:rsidR="003D1B71" w:rsidRDefault="003D1B71" w:rsidP="005801E5">
            <w:pPr>
              <w:pStyle w:val="Heading1"/>
            </w:pPr>
          </w:p>
        </w:tc>
      </w:tr>
      <w:tr w:rsidR="003D1B71" w14:paraId="7F2EAA7B" w14:textId="77777777" w:rsidTr="003D1B71">
        <w:trPr>
          <w:trHeight w:val="174"/>
        </w:trPr>
        <w:tc>
          <w:tcPr>
            <w:tcW w:w="720" w:type="dxa"/>
          </w:tcPr>
          <w:p w14:paraId="6167DD9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AD152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310E8C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ABE3CC8" w14:textId="77777777" w:rsidR="003D1B71" w:rsidRDefault="003D1B71" w:rsidP="005801E5">
            <w:pPr>
              <w:pStyle w:val="Heading1"/>
            </w:pPr>
          </w:p>
        </w:tc>
      </w:tr>
      <w:tr w:rsidR="003D1B71" w14:paraId="7E5C7A18" w14:textId="77777777" w:rsidTr="003D1B71">
        <w:trPr>
          <w:trHeight w:val="633"/>
        </w:trPr>
        <w:tc>
          <w:tcPr>
            <w:tcW w:w="720" w:type="dxa"/>
          </w:tcPr>
          <w:p w14:paraId="3C4F2B1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35F03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44E6C43" w14:textId="77777777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2F9C3C34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7BE6605" w14:textId="77777777" w:rsidR="003D1B71" w:rsidRDefault="003D1B71" w:rsidP="005801E5">
            <w:pPr>
              <w:pStyle w:val="Heading1"/>
            </w:pPr>
          </w:p>
        </w:tc>
      </w:tr>
      <w:tr w:rsidR="003D1B71" w14:paraId="143204A5" w14:textId="77777777" w:rsidTr="003D1B71">
        <w:trPr>
          <w:trHeight w:val="2448"/>
        </w:trPr>
        <w:tc>
          <w:tcPr>
            <w:tcW w:w="720" w:type="dxa"/>
          </w:tcPr>
          <w:p w14:paraId="3CC4F855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B77BA6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B370657" w14:textId="77777777" w:rsidR="003D1B71" w:rsidRDefault="003D1B71" w:rsidP="00222466"/>
        </w:tc>
        <w:tc>
          <w:tcPr>
            <w:tcW w:w="6607" w:type="dxa"/>
            <w:vMerge/>
          </w:tcPr>
          <w:p w14:paraId="38FB1A70" w14:textId="77777777" w:rsidR="003D1B71" w:rsidRDefault="003D1B71" w:rsidP="00222466"/>
        </w:tc>
      </w:tr>
    </w:tbl>
    <w:p w14:paraId="5DE8EC21" w14:textId="661594E4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5F288" w14:textId="77777777" w:rsidR="00257D52" w:rsidRDefault="00257D52" w:rsidP="00590471">
      <w:r>
        <w:separator/>
      </w:r>
    </w:p>
  </w:endnote>
  <w:endnote w:type="continuationSeparator" w:id="0">
    <w:p w14:paraId="20F0915D" w14:textId="77777777" w:rsidR="00257D52" w:rsidRDefault="00257D5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DEEEC" w14:textId="77777777" w:rsidR="00257D52" w:rsidRDefault="00257D52" w:rsidP="00590471">
      <w:r>
        <w:separator/>
      </w:r>
    </w:p>
  </w:footnote>
  <w:footnote w:type="continuationSeparator" w:id="0">
    <w:p w14:paraId="735906E9" w14:textId="77777777" w:rsidR="00257D52" w:rsidRDefault="00257D5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FB5BC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4E86851" wp14:editId="32F69FB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8339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DC500AE"/>
    <w:multiLevelType w:val="hybridMultilevel"/>
    <w:tmpl w:val="FFFFFFFF"/>
    <w:lvl w:ilvl="0" w:tplc="A4502A7C">
      <w:start w:val="1"/>
      <w:numFmt w:val="bullet"/>
      <w:lvlText w:val="●"/>
      <w:lvlJc w:val="left"/>
      <w:pPr>
        <w:ind w:left="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32F128">
      <w:start w:val="1"/>
      <w:numFmt w:val="bullet"/>
      <w:lvlText w:val="o"/>
      <w:lvlJc w:val="left"/>
      <w:pPr>
        <w:ind w:left="1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82407A">
      <w:start w:val="1"/>
      <w:numFmt w:val="bullet"/>
      <w:lvlText w:val="▪"/>
      <w:lvlJc w:val="left"/>
      <w:pPr>
        <w:ind w:left="2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94076A">
      <w:start w:val="1"/>
      <w:numFmt w:val="bullet"/>
      <w:lvlText w:val="•"/>
      <w:lvlJc w:val="left"/>
      <w:pPr>
        <w:ind w:left="3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A6F02">
      <w:start w:val="1"/>
      <w:numFmt w:val="bullet"/>
      <w:lvlText w:val="o"/>
      <w:lvlJc w:val="left"/>
      <w:pPr>
        <w:ind w:left="3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76A346">
      <w:start w:val="1"/>
      <w:numFmt w:val="bullet"/>
      <w:lvlText w:val="▪"/>
      <w:lvlJc w:val="left"/>
      <w:pPr>
        <w:ind w:left="4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0A7A64">
      <w:start w:val="1"/>
      <w:numFmt w:val="bullet"/>
      <w:lvlText w:val="•"/>
      <w:lvlJc w:val="left"/>
      <w:pPr>
        <w:ind w:left="5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47C42">
      <w:start w:val="1"/>
      <w:numFmt w:val="bullet"/>
      <w:lvlText w:val="o"/>
      <w:lvlJc w:val="left"/>
      <w:pPr>
        <w:ind w:left="5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3855FA">
      <w:start w:val="1"/>
      <w:numFmt w:val="bullet"/>
      <w:lvlText w:val="▪"/>
      <w:lvlJc w:val="left"/>
      <w:pPr>
        <w:ind w:left="6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1FE"/>
    <w:rsid w:val="00060042"/>
    <w:rsid w:val="0008685D"/>
    <w:rsid w:val="00090860"/>
    <w:rsid w:val="000B1760"/>
    <w:rsid w:val="00112FD7"/>
    <w:rsid w:val="00150ABD"/>
    <w:rsid w:val="001946FC"/>
    <w:rsid w:val="001E2353"/>
    <w:rsid w:val="00222466"/>
    <w:rsid w:val="0024753C"/>
    <w:rsid w:val="00257D52"/>
    <w:rsid w:val="00267170"/>
    <w:rsid w:val="00276026"/>
    <w:rsid w:val="002B4549"/>
    <w:rsid w:val="002C5F28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A4681"/>
    <w:rsid w:val="004B51FE"/>
    <w:rsid w:val="004E158A"/>
    <w:rsid w:val="004E5CFC"/>
    <w:rsid w:val="005652D2"/>
    <w:rsid w:val="00565C77"/>
    <w:rsid w:val="0056708E"/>
    <w:rsid w:val="005801E5"/>
    <w:rsid w:val="00590471"/>
    <w:rsid w:val="005D01FA"/>
    <w:rsid w:val="005F1F76"/>
    <w:rsid w:val="00653E17"/>
    <w:rsid w:val="00677CC2"/>
    <w:rsid w:val="00690975"/>
    <w:rsid w:val="006A08E8"/>
    <w:rsid w:val="006D79A8"/>
    <w:rsid w:val="0072353B"/>
    <w:rsid w:val="00733A29"/>
    <w:rsid w:val="007575B6"/>
    <w:rsid w:val="007A28E3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54C0C"/>
    <w:rsid w:val="00967B93"/>
    <w:rsid w:val="009D090F"/>
    <w:rsid w:val="00A27C20"/>
    <w:rsid w:val="00A31464"/>
    <w:rsid w:val="00A31B16"/>
    <w:rsid w:val="00A33613"/>
    <w:rsid w:val="00A361BE"/>
    <w:rsid w:val="00A46D52"/>
    <w:rsid w:val="00A47A8D"/>
    <w:rsid w:val="00A57EC4"/>
    <w:rsid w:val="00AC6C7E"/>
    <w:rsid w:val="00AD2E51"/>
    <w:rsid w:val="00AE7AC0"/>
    <w:rsid w:val="00B377F2"/>
    <w:rsid w:val="00B4158A"/>
    <w:rsid w:val="00B6466C"/>
    <w:rsid w:val="00BA1F1B"/>
    <w:rsid w:val="00BB1B5D"/>
    <w:rsid w:val="00BC22C7"/>
    <w:rsid w:val="00BD195A"/>
    <w:rsid w:val="00C07240"/>
    <w:rsid w:val="00C14078"/>
    <w:rsid w:val="00C64469"/>
    <w:rsid w:val="00CA6FB9"/>
    <w:rsid w:val="00CC25C6"/>
    <w:rsid w:val="00CE1E3D"/>
    <w:rsid w:val="00CE7DD7"/>
    <w:rsid w:val="00D053FA"/>
    <w:rsid w:val="00DC3F0A"/>
    <w:rsid w:val="00DC5AEA"/>
    <w:rsid w:val="00DE0CF7"/>
    <w:rsid w:val="00E047F6"/>
    <w:rsid w:val="00E17F8C"/>
    <w:rsid w:val="00E26AED"/>
    <w:rsid w:val="00E42871"/>
    <w:rsid w:val="00E73AB8"/>
    <w:rsid w:val="00E90A60"/>
    <w:rsid w:val="00ED35AE"/>
    <w:rsid w:val="00ED47F7"/>
    <w:rsid w:val="00EE7E09"/>
    <w:rsid w:val="00F0223C"/>
    <w:rsid w:val="00F230ED"/>
    <w:rsid w:val="00F274EB"/>
    <w:rsid w:val="00F3235D"/>
    <w:rsid w:val="00F32393"/>
    <w:rsid w:val="00F34F1E"/>
    <w:rsid w:val="00F878BD"/>
    <w:rsid w:val="00FC6EF6"/>
    <w:rsid w:val="00FE3D5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B27680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3.pn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20.png" /><Relationship Id="rId17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image" Target="media/image6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5.png" /><Relationship Id="rId10" Type="http://schemas.openxmlformats.org/officeDocument/2006/relationships/image" Target="media/image1.jpeg" /><Relationship Id="rId19" Type="http://schemas.openxmlformats.org/officeDocument/2006/relationships/glossaryDocument" Target="glossary/document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92AF0BB85124E84B3DB78F46D5C6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CE29E-9D3B-4C7F-A558-C65CEB3B6207}"/>
      </w:docPartPr>
      <w:docPartBody>
        <w:p w:rsidR="001121AD" w:rsidRDefault="004E1621">
          <w:pPr>
            <w:pStyle w:val="F92AF0BB85124E84B3DB78F46D5C6E84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621"/>
    <w:rsid w:val="00040FD3"/>
    <w:rsid w:val="001121AD"/>
    <w:rsid w:val="0012458B"/>
    <w:rsid w:val="004E1621"/>
    <w:rsid w:val="004E74B2"/>
    <w:rsid w:val="00D6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2AF0BB85124E84B3DB78F46D5C6E84">
    <w:name w:val="F92AF0BB85124E84B3DB78F46D5C6E8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137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2023-04-11T00:18:00Z</dcterms:created>
  <dcterms:modified xsi:type="dcterms:W3CDTF">2023-04-11T00:18:00Z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